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FA5D5" w14:textId="6A9FC631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D145D4">
        <w:rPr>
          <w:rFonts w:cs="Arial"/>
          <w:b/>
          <w:sz w:val="40"/>
          <w:szCs w:val="40"/>
        </w:rPr>
        <w:t>1</w:t>
      </w:r>
      <w:r w:rsidR="00D67164">
        <w:rPr>
          <w:rFonts w:cs="Arial"/>
          <w:b/>
          <w:sz w:val="40"/>
          <w:szCs w:val="40"/>
        </w:rPr>
        <w:t>-202</w:t>
      </w:r>
      <w:r w:rsidR="00D145D4">
        <w:rPr>
          <w:rFonts w:cs="Arial"/>
          <w:b/>
          <w:sz w:val="40"/>
          <w:szCs w:val="40"/>
        </w:rPr>
        <w:t>2</w:t>
      </w:r>
    </w:p>
    <w:p w14:paraId="4E89A2A9" w14:textId="77777777" w:rsidR="00F24041" w:rsidRDefault="00203429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10" o:title="BD10290_"/>
          </v:shape>
        </w:pict>
      </w:r>
    </w:p>
    <w:p w14:paraId="113215C6" w14:textId="6BDA7F02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487DEB">
        <w:rPr>
          <w:sz w:val="22"/>
          <w:szCs w:val="22"/>
        </w:rPr>
        <w:t>Special Events Committee</w:t>
      </w:r>
    </w:p>
    <w:p w14:paraId="497A0161" w14:textId="0DE7CA83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487DEB">
        <w:rPr>
          <w:b/>
          <w:sz w:val="22"/>
          <w:szCs w:val="22"/>
        </w:rPr>
        <w:t xml:space="preserve">  </w:t>
      </w:r>
      <w:r w:rsidR="00487DEB" w:rsidRPr="00487DEB">
        <w:rPr>
          <w:sz w:val="22"/>
          <w:szCs w:val="22"/>
        </w:rPr>
        <w:t>Connie Anoskey</w:t>
      </w:r>
      <w:r w:rsidR="00F24041" w:rsidRPr="004617FC">
        <w:rPr>
          <w:sz w:val="22"/>
          <w:szCs w:val="22"/>
        </w:rPr>
        <w:tab/>
      </w:r>
    </w:p>
    <w:p w14:paraId="6893C5C5" w14:textId="7855D7FB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487DEB">
        <w:rPr>
          <w:b/>
          <w:sz w:val="22"/>
          <w:szCs w:val="22"/>
        </w:rPr>
        <w:t xml:space="preserve"> </w:t>
      </w:r>
      <w:r w:rsidR="00487DEB">
        <w:t>Connie Anoskey, Lauren Gronke, LaVerne Johnson, Todd Kirk, Estela Kite, Rachel Molina, Dawn Molnar, Kris Powell, Kirsten Stafford</w:t>
      </w:r>
      <w:r w:rsidR="00F24041" w:rsidRPr="004617FC">
        <w:rPr>
          <w:sz w:val="22"/>
          <w:szCs w:val="22"/>
        </w:rPr>
        <w:tab/>
      </w:r>
    </w:p>
    <w:p w14:paraId="0817071D" w14:textId="77777777" w:rsidR="00F24041" w:rsidRDefault="00203429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10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9"/>
        <w:gridCol w:w="4263"/>
      </w:tblGrid>
      <w:tr w:rsidR="005F1A6C" w:rsidRPr="006E3477" w14:paraId="4F275469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4B8FA9A3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2487CC21" w:rsidR="005F1A6C" w:rsidRPr="006E3477" w:rsidRDefault="00487DE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Blood drives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0CFC7135" w14:textId="3015C16D" w:rsidR="005F1A6C" w:rsidRPr="006E3477" w:rsidRDefault="00487DE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 completed</w:t>
            </w:r>
          </w:p>
        </w:tc>
      </w:tr>
      <w:tr w:rsidR="00B00673" w:rsidRPr="006E3477" w14:paraId="6FC4F65A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2B6783FE" w:rsidR="00B00673" w:rsidRPr="006E3477" w:rsidRDefault="005A5AF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Annual </w:t>
            </w:r>
            <w:r w:rsidR="00BF2AEC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 xml:space="preserve">taff </w:t>
            </w:r>
            <w:r w:rsidR="00BF2AEC">
              <w:rPr>
                <w:rFonts w:cs="Arial"/>
                <w:sz w:val="20"/>
              </w:rPr>
              <w:t>C</w:t>
            </w:r>
            <w:r>
              <w:rPr>
                <w:rFonts w:cs="Arial"/>
                <w:sz w:val="20"/>
              </w:rPr>
              <w:t>ouncil</w:t>
            </w:r>
            <w:bookmarkStart w:id="0" w:name="_GoBack"/>
            <w:bookmarkEnd w:id="0"/>
            <w:r w:rsidR="00BF2AEC">
              <w:rPr>
                <w:rFonts w:cs="Arial"/>
                <w:sz w:val="20"/>
              </w:rPr>
              <w:t xml:space="preserve"> </w:t>
            </w:r>
            <w:r w:rsidR="00487DEB">
              <w:rPr>
                <w:rFonts w:cs="Arial"/>
                <w:sz w:val="20"/>
              </w:rPr>
              <w:t>Holiday Party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7BAE7B81" w14:textId="19AFE300" w:rsidR="00B00673" w:rsidRPr="006E3477" w:rsidRDefault="00487DE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</w:t>
            </w:r>
            <w:r w:rsidR="00BF2AEC">
              <w:rPr>
                <w:rFonts w:cs="Arial"/>
                <w:sz w:val="20"/>
              </w:rPr>
              <w:t xml:space="preserve"> for 2021</w:t>
            </w:r>
          </w:p>
        </w:tc>
      </w:tr>
      <w:tr w:rsidR="005F1A6C" w:rsidRPr="006E3477" w14:paraId="3AAC22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7F1F62BE" w:rsidR="005F1A6C" w:rsidRPr="006E3477" w:rsidRDefault="0064508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2022 SC Retreat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4DE994F" w14:textId="2DB24CFA" w:rsidR="005F1A6C" w:rsidRPr="006E3477" w:rsidRDefault="0064508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Pending- July 15, 2022 @ the Zoo</w:t>
            </w:r>
          </w:p>
        </w:tc>
      </w:tr>
      <w:tr w:rsidR="006E3477" w:rsidRPr="006E3477" w14:paraId="604B0949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3F3AA9EB" w:rsidR="006E3477" w:rsidRPr="006E3477" w:rsidRDefault="0010127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Guess Who game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AC41AF5" w14:textId="725D50EB" w:rsidR="006E3477" w:rsidRPr="006E3477" w:rsidRDefault="0010127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ongoing</w:t>
            </w:r>
          </w:p>
        </w:tc>
      </w:tr>
      <w:tr w:rsidR="006E3477" w:rsidRPr="006E3477" w14:paraId="6587FB4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4A2D311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78A65C9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20EB0EE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219368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BEB010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F2737BE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0E923643" w14:textId="45790FC2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7BFF55E2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2023 SC Retreat-July 14, 2023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0B96C642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Pending-Gathering information</w:t>
            </w:r>
          </w:p>
        </w:tc>
      </w:tr>
      <w:tr w:rsidR="006E3477" w:rsidRPr="00F24041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79EF930" w14:textId="27B976D0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Health &amp; Benefit Fair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38D758BE" w:rsidR="006E3477" w:rsidRPr="00F24041" w:rsidRDefault="00BF2AE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 action yet for 2022</w:t>
            </w:r>
          </w:p>
        </w:tc>
      </w:tr>
      <w:tr w:rsidR="006E3477" w:rsidRPr="00F24041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2A4C8BC7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 Holiday Party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68CA9DEE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 action</w:t>
            </w:r>
            <w:r w:rsidR="00BF2AEC">
              <w:rPr>
                <w:rFonts w:cs="Arial"/>
                <w:sz w:val="20"/>
              </w:rPr>
              <w:t xml:space="preserve"> yet for 2022</w:t>
            </w:r>
          </w:p>
        </w:tc>
      </w:tr>
      <w:tr w:rsidR="006E3477" w:rsidRPr="00F24041" w14:paraId="65E996B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7893795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62649C9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15C943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D4887A8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891E4E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818460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7AEE1D1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B19CE9D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4CA300D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642A6FF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60D708A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4637C51" w14:textId="77777777" w:rsidR="00603C05" w:rsidRDefault="00603C05" w:rsidP="007845AF">
      <w:pPr>
        <w:rPr>
          <w:rFonts w:cs="Arial"/>
        </w:rPr>
      </w:pPr>
    </w:p>
    <w:p w14:paraId="17A4E4DA" w14:textId="42E1BC88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81DE0A9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5E4BC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8CFEF6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7777777" w:rsidR="006E3477" w:rsidRDefault="006E3477" w:rsidP="007845AF">
      <w:pPr>
        <w:rPr>
          <w:rFonts w:cs="Arial"/>
        </w:rPr>
      </w:pP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5596FAAD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D145D4">
        <w:rPr>
          <w:rFonts w:cs="Arial"/>
          <w:b/>
        </w:rPr>
        <w:t>2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11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7E3CA" w14:textId="77777777" w:rsidR="006A63C4" w:rsidRDefault="006A63C4">
      <w:r>
        <w:separator/>
      </w:r>
    </w:p>
  </w:endnote>
  <w:endnote w:type="continuationSeparator" w:id="0">
    <w:p w14:paraId="4EA1C9D3" w14:textId="77777777" w:rsidR="006A63C4" w:rsidRDefault="006A6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A2174" w14:textId="750B4595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203429">
      <w:rPr>
        <w:noProof/>
        <w:sz w:val="18"/>
        <w:szCs w:val="18"/>
      </w:rPr>
      <w:t>6/15/2022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BCA14" w14:textId="77777777" w:rsidR="006A63C4" w:rsidRDefault="006A63C4">
      <w:r>
        <w:separator/>
      </w:r>
    </w:p>
  </w:footnote>
  <w:footnote w:type="continuationSeparator" w:id="0">
    <w:p w14:paraId="10452E4F" w14:textId="77777777" w:rsidR="006A63C4" w:rsidRDefault="006A6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2EEF"/>
    <w:rsid w:val="000F0D0A"/>
    <w:rsid w:val="00100DB1"/>
    <w:rsid w:val="0010127E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429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861"/>
    <w:rsid w:val="004656E5"/>
    <w:rsid w:val="00467D4A"/>
    <w:rsid w:val="00470041"/>
    <w:rsid w:val="00472ED8"/>
    <w:rsid w:val="00475B9B"/>
    <w:rsid w:val="00476057"/>
    <w:rsid w:val="00487DEB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45BE"/>
    <w:rsid w:val="004F05D4"/>
    <w:rsid w:val="004F3020"/>
    <w:rsid w:val="004F373E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A5AF7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5087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299D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0285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2AEC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A0316"/>
    <w:rsid w:val="00DA1382"/>
    <w:rsid w:val="00DA3485"/>
    <w:rsid w:val="00DA3F2C"/>
    <w:rsid w:val="00DA60B8"/>
    <w:rsid w:val="00DA7B45"/>
    <w:rsid w:val="00DB53C3"/>
    <w:rsid w:val="00DC1E13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staggs@iupui.ed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6F405968-8651-4079-B025-02975C113986}"/>
</file>

<file path=customXml/itemProps2.xml><?xml version="1.0" encoding="utf-8"?>
<ds:datastoreItem xmlns:ds="http://schemas.openxmlformats.org/officeDocument/2006/customXml" ds:itemID="{5E88431E-CAF3-4E5C-9850-6543E23775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8EDB18-53BE-488A-B5B6-1A15A8FC7C29}">
  <ds:schemaRefs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metadata/properties"/>
    <ds:schemaRef ds:uri="abbc1837-1ff4-4c71-aad8-dd63a130dbbd"/>
    <ds:schemaRef ds:uri="502e91a6-9bc0-43f2-bc60-e0e5d09b2918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</Template>
  <TotalTime>84</TotalTime>
  <Pages>2</Pages>
  <Words>132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Anoskey, Connie</cp:lastModifiedBy>
  <cp:revision>9</cp:revision>
  <cp:lastPrinted>2004-06-01T17:22:00Z</cp:lastPrinted>
  <dcterms:created xsi:type="dcterms:W3CDTF">2022-06-15T17:31:00Z</dcterms:created>
  <dcterms:modified xsi:type="dcterms:W3CDTF">2022-06-15T18:55:00Z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