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FA5D5" w14:textId="6A9FC631" w:rsidR="00F54D8D" w:rsidRPr="00B279F5" w:rsidRDefault="006E3477" w:rsidP="00D67164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Committee</w:t>
      </w:r>
      <w:r w:rsidR="00D67164">
        <w:rPr>
          <w:rFonts w:cs="Arial"/>
          <w:b/>
          <w:sz w:val="40"/>
          <w:szCs w:val="40"/>
        </w:rPr>
        <w:t xml:space="preserve"> </w:t>
      </w:r>
      <w:r>
        <w:rPr>
          <w:rFonts w:cs="Arial"/>
          <w:b/>
          <w:sz w:val="40"/>
          <w:szCs w:val="40"/>
        </w:rPr>
        <w:t xml:space="preserve">Annual Report </w:t>
      </w:r>
      <w:r w:rsidR="00E82414">
        <w:rPr>
          <w:rFonts w:cs="Arial"/>
          <w:b/>
          <w:sz w:val="40"/>
          <w:szCs w:val="40"/>
        </w:rPr>
        <w:t>20</w:t>
      </w:r>
      <w:r w:rsidR="00D67164">
        <w:rPr>
          <w:rFonts w:cs="Arial"/>
          <w:b/>
          <w:sz w:val="40"/>
          <w:szCs w:val="40"/>
        </w:rPr>
        <w:t>2</w:t>
      </w:r>
      <w:r w:rsidR="00D145D4">
        <w:rPr>
          <w:rFonts w:cs="Arial"/>
          <w:b/>
          <w:sz w:val="40"/>
          <w:szCs w:val="40"/>
        </w:rPr>
        <w:t>1</w:t>
      </w:r>
      <w:r w:rsidR="00D67164">
        <w:rPr>
          <w:rFonts w:cs="Arial"/>
          <w:b/>
          <w:sz w:val="40"/>
          <w:szCs w:val="40"/>
        </w:rPr>
        <w:t>-202</w:t>
      </w:r>
      <w:r w:rsidR="00D145D4">
        <w:rPr>
          <w:rFonts w:cs="Arial"/>
          <w:b/>
          <w:sz w:val="40"/>
          <w:szCs w:val="40"/>
        </w:rPr>
        <w:t>2</w:t>
      </w:r>
    </w:p>
    <w:p w14:paraId="4E89A2A9" w14:textId="77777777" w:rsidR="00F24041" w:rsidRDefault="00BF1371" w:rsidP="00F24041">
      <w:pPr>
        <w:spacing w:before="120" w:after="120"/>
        <w:jc w:val="center"/>
      </w:pPr>
      <w:r>
        <w:pict w14:anchorId="106DA54E">
          <v:shape id="_x0000_i1026" type="#_x0000_t75" style="width:6in;height:7.2pt" o:hrpct="0" o:hralign="center" o:hr="t">
            <v:imagedata r:id="rId7" o:title="BD10290_"/>
          </v:shape>
        </w:pict>
      </w:r>
    </w:p>
    <w:p w14:paraId="113215C6" w14:textId="1F3D315D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Committee Name</w:t>
      </w:r>
      <w:r w:rsidR="00F24041" w:rsidRPr="00217602">
        <w:rPr>
          <w:b/>
          <w:sz w:val="22"/>
          <w:szCs w:val="22"/>
        </w:rPr>
        <w:t>:</w:t>
      </w:r>
      <w:r w:rsidR="00F24041" w:rsidRPr="004617FC">
        <w:rPr>
          <w:sz w:val="22"/>
          <w:szCs w:val="22"/>
        </w:rPr>
        <w:tab/>
      </w:r>
      <w:r w:rsidR="004D4E28">
        <w:rPr>
          <w:sz w:val="22"/>
          <w:szCs w:val="22"/>
        </w:rPr>
        <w:t>Staff Development Committee</w:t>
      </w:r>
    </w:p>
    <w:p w14:paraId="497A0161" w14:textId="074B5DBB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="00F24041" w:rsidRPr="00217602">
        <w:rPr>
          <w:b/>
          <w:sz w:val="22"/>
          <w:szCs w:val="22"/>
        </w:rPr>
        <w:t>:</w:t>
      </w:r>
      <w:r w:rsidR="004D4E28">
        <w:rPr>
          <w:b/>
          <w:sz w:val="22"/>
          <w:szCs w:val="22"/>
        </w:rPr>
        <w:t xml:space="preserve"> Jeff Creasser (stepping down)</w:t>
      </w:r>
      <w:r w:rsidR="00F24041" w:rsidRPr="004617FC">
        <w:rPr>
          <w:sz w:val="22"/>
          <w:szCs w:val="22"/>
        </w:rPr>
        <w:tab/>
      </w:r>
    </w:p>
    <w:p w14:paraId="6893C5C5" w14:textId="18742F06" w:rsidR="00F24041" w:rsidRPr="004617FC" w:rsidRDefault="00BD3715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Members:</w:t>
      </w:r>
      <w:r w:rsidR="004D4E28">
        <w:rPr>
          <w:b/>
          <w:sz w:val="22"/>
          <w:szCs w:val="22"/>
        </w:rPr>
        <w:t xml:space="preserve"> Julie Driscol, Tasha Gilson-Durham, Michelle Benberry, Kevin Walsh, Carolyn Hasser, Valarie Decker, Alicia Gahimer, Thora Berndt, (Lisa Elko)</w:t>
      </w:r>
      <w:r w:rsidR="00F24041" w:rsidRPr="004617FC">
        <w:rPr>
          <w:sz w:val="22"/>
          <w:szCs w:val="22"/>
        </w:rPr>
        <w:tab/>
      </w:r>
    </w:p>
    <w:p w14:paraId="0817071D" w14:textId="77777777" w:rsidR="00F24041" w:rsidRDefault="00BF1371" w:rsidP="00F24041">
      <w:pPr>
        <w:spacing w:before="240" w:after="240"/>
        <w:jc w:val="center"/>
      </w:pPr>
      <w:r>
        <w:pict w14:anchorId="596B6585">
          <v:shape id="_x0000_i1027" type="#_x0000_t75" style="width:6in;height:7.2pt" o:hrpct="0" o:hralign="center" o:hr="t">
            <v:imagedata r:id="rId7" o:title="BD10290_"/>
          </v:shape>
        </w:pict>
      </w:r>
    </w:p>
    <w:p w14:paraId="76789044" w14:textId="77777777" w:rsidR="00F61DD2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261"/>
      </w:tblGrid>
      <w:tr w:rsidR="005F1A6C" w:rsidRPr="006E3477" w14:paraId="4F275469" w14:textId="77777777" w:rsidTr="006E3477">
        <w:trPr>
          <w:cantSplit/>
        </w:trPr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A436B68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="005F1A6C" w:rsidRPr="006E3477">
              <w:rPr>
                <w:rFonts w:cs="Arial"/>
                <w:b/>
              </w:rPr>
              <w:t>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577C1B12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="005F1A6C" w:rsidRPr="006E3477" w14:paraId="4B8FA9A3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2DE15F0" w14:textId="2D30CC24" w:rsidR="005F1A6C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Assign task for the planning of the mini conference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0CFC7135" w14:textId="36EE3034" w:rsidR="005F1A6C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completed</w:t>
            </w:r>
          </w:p>
        </w:tc>
      </w:tr>
      <w:tr w:rsidR="00B00673" w:rsidRPr="006E3477" w14:paraId="6FC4F65A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16BB292" w14:textId="6CB5C67E" w:rsidR="00B00673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Planning of Mini-Conference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7BAE7B81" w14:textId="1438206B" w:rsidR="00B00673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Had to be delayed and then got canceled</w:t>
            </w:r>
          </w:p>
        </w:tc>
      </w:tr>
      <w:tr w:rsidR="005F1A6C" w:rsidRPr="006E3477" w14:paraId="3AAC22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2BC983" w14:textId="5884010F" w:rsidR="005F1A6C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Request for presenters (redcap survey sent)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4DE994F" w14:textId="4B0FA3E0" w:rsidR="005F1A6C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Completed, canceled</w:t>
            </w:r>
          </w:p>
        </w:tc>
      </w:tr>
      <w:tr w:rsidR="006E3477" w:rsidRPr="006E3477" w14:paraId="604B0949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8BECCCF" w14:textId="0ABAE5EA" w:rsidR="006E3477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Save the date sent 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4AC41AF5" w14:textId="50BCDB27" w:rsidR="006E3477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Completed, canceled</w:t>
            </w:r>
          </w:p>
        </w:tc>
      </w:tr>
      <w:tr w:rsidR="006E3477" w:rsidRPr="006E3477" w14:paraId="6587FB41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9B01F05" w14:textId="3306B0BF" w:rsidR="006E3477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General Planning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4A2D311" w14:textId="4863ED55" w:rsidR="006E3477" w:rsidRPr="006E3477" w:rsidRDefault="004D4E28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First for in-person, then for zoom conference, then canceled due to low response</w:t>
            </w:r>
          </w:p>
        </w:tc>
      </w:tr>
      <w:tr w:rsidR="006E3477" w:rsidRPr="006E3477" w14:paraId="78A65C9F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CBEE2C7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20EB0EE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219368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13C2884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BEB0109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F2737BE" w14:textId="77777777" w:rsidR="006E3477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14:paraId="0E923643" w14:textId="45790FC2" w:rsidR="004C4A05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E82414">
        <w:rPr>
          <w:rFonts w:cs="Arial"/>
          <w:b/>
          <w:sz w:val="22"/>
          <w:szCs w:val="22"/>
        </w:rPr>
        <w:t>-20</w:t>
      </w:r>
      <w:r w:rsidR="00326A43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661DB90B" w14:textId="77777777" w:rsidTr="006E3477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A3871B3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26E8CD7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181B3A79" w14:textId="77777777" w:rsidTr="006E34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D50C9E5" w14:textId="5ACD5400" w:rsidR="006E3477" w:rsidRPr="00F24041" w:rsidRDefault="004D4E28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Set up a Professional Development Conference for our staff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F5E1A14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3C6B6C" w14:paraId="70763E1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D9E5B14" w14:textId="77777777" w:rsidR="000E148C" w:rsidRDefault="000E148C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Presenters who would possibly be willing to present: </w:t>
            </w:r>
          </w:p>
          <w:p w14:paraId="6EB25E12" w14:textId="4BCFCAA8" w:rsidR="006E3477" w:rsidRDefault="000E148C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Healthy IU (Dr. Mary Yoke- contact Samantha Schaefer)</w:t>
            </w:r>
          </w:p>
          <w:p w14:paraId="20248B28" w14:textId="77777777" w:rsidR="000E148C" w:rsidRDefault="000E148C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Aaron Hollie (Kelley)- planning of next career step</w:t>
            </w:r>
          </w:p>
          <w:p w14:paraId="679EF930" w14:textId="283902AF" w:rsidR="000E148C" w:rsidRPr="003C6B6C" w:rsidRDefault="003C6B6C" w:rsidP="007845AF">
            <w:pPr>
              <w:pStyle w:val="TableText"/>
              <w:spacing w:before="20" w:after="60"/>
              <w:rPr>
                <w:rFonts w:cs="Arial"/>
                <w:sz w:val="20"/>
                <w:lang w:val="es-CU"/>
              </w:rPr>
            </w:pPr>
            <w:r w:rsidRPr="003C6B6C">
              <w:rPr>
                <w:rFonts w:cs="Arial"/>
                <w:sz w:val="20"/>
                <w:lang w:val="es-CU"/>
              </w:rPr>
              <w:t>IU Global/ OIA (Leslie Bozeman &amp; Sar</w:t>
            </w:r>
            <w:r>
              <w:rPr>
                <w:rFonts w:cs="Arial"/>
                <w:sz w:val="20"/>
                <w:lang w:val="es-CU"/>
              </w:rPr>
              <w:t xml:space="preserve">a </w:t>
            </w:r>
            <w:proofErr w:type="spellStart"/>
            <w:r>
              <w:rPr>
                <w:rFonts w:cs="Arial"/>
                <w:sz w:val="20"/>
                <w:lang w:val="es-CU"/>
              </w:rPr>
              <w:t>Allaei</w:t>
            </w:r>
            <w:proofErr w:type="spellEnd"/>
            <w:r>
              <w:rPr>
                <w:rFonts w:cs="Arial"/>
                <w:sz w:val="20"/>
                <w:lang w:val="es-CU"/>
              </w:rPr>
              <w:t>)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CAA058" w14:textId="5B1F7368" w:rsidR="006E3477" w:rsidRPr="003C6B6C" w:rsidRDefault="003C6B6C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 w:rsidRPr="003C6B6C">
              <w:rPr>
                <w:rFonts w:cs="Arial"/>
                <w:sz w:val="20"/>
              </w:rPr>
              <w:t>These three groups of p</w:t>
            </w:r>
            <w:r>
              <w:rPr>
                <w:rFonts w:cs="Arial"/>
                <w:sz w:val="20"/>
              </w:rPr>
              <w:t>resenters were willing to present in the future and would be a great contact to start if the call for presenters does not turn up enough interest.</w:t>
            </w:r>
          </w:p>
        </w:tc>
      </w:tr>
      <w:tr w:rsidR="006E3477" w:rsidRPr="003C6B6C" w14:paraId="008E8B7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339B8D4" w14:textId="68407E7A" w:rsidR="003C6B6C" w:rsidRPr="003C6B6C" w:rsidRDefault="003C6B6C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744BD8" w14:textId="77777777" w:rsidR="006E3477" w:rsidRPr="003C6B6C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3C6B6C" w14:paraId="65E996B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7893795" w14:textId="77777777" w:rsidR="006E3477" w:rsidRPr="003C6B6C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62649C9" w14:textId="77777777" w:rsidR="006E3477" w:rsidRPr="003C6B6C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4637C51" w14:textId="77777777" w:rsidR="00603C05" w:rsidRPr="003C6B6C" w:rsidRDefault="00603C05" w:rsidP="007845AF">
      <w:pPr>
        <w:rPr>
          <w:rFonts w:cs="Arial"/>
        </w:rPr>
      </w:pPr>
    </w:p>
    <w:p w14:paraId="17A4E4DA" w14:textId="0D40F773" w:rsidR="006E3477" w:rsidRPr="00F24041" w:rsidRDefault="006E3477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 xml:space="preserve">Suggested new action items for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326A43">
        <w:rPr>
          <w:rFonts w:cs="Arial"/>
          <w:b/>
          <w:sz w:val="22"/>
          <w:szCs w:val="22"/>
        </w:rPr>
        <w:t>-20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4BCF4762" w14:textId="77777777" w:rsidTr="00074DC4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BEC463B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24F0068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696764D1" w14:textId="77777777" w:rsidTr="00074DC4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9F25DE1" w14:textId="75775871" w:rsidR="006E3477" w:rsidRPr="00F24041" w:rsidRDefault="00BD796E" w:rsidP="00BD796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reuse swag that we still have from previous events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208746E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20DA0BD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E93A35B" w14:textId="2FC87EE5" w:rsidR="006E3477" w:rsidRPr="00F24041" w:rsidRDefault="00BD796E" w:rsidP="00BD796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Maybe make it a Green Event (Sustainability)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EEB672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0EB3520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804AABD" w14:textId="05ADBEA4" w:rsidR="006E3477" w:rsidRPr="00F24041" w:rsidRDefault="00BD796E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Food: Chartwells contact was willing to provide vouchers or lunch boxes (in-person)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61715FD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181DE0A9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05E4BC2" w14:textId="40044DF1" w:rsidR="006E3477" w:rsidRPr="00F24041" w:rsidRDefault="00BD796E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In-Person preference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C8CFEF6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4D407D33" w14:textId="77777777" w:rsidR="006E3477" w:rsidRPr="003E4190" w:rsidRDefault="006E3477" w:rsidP="007845AF">
      <w:pPr>
        <w:rPr>
          <w:rFonts w:cs="Arial"/>
        </w:rPr>
      </w:pPr>
    </w:p>
    <w:p w14:paraId="3E0FE425" w14:textId="77777777" w:rsidR="008C7CF9" w:rsidRDefault="008C7CF9" w:rsidP="007845AF">
      <w:pPr>
        <w:rPr>
          <w:rFonts w:cs="Arial"/>
        </w:rPr>
      </w:pPr>
    </w:p>
    <w:p w14:paraId="02B03863" w14:textId="77777777" w:rsidR="006E3477" w:rsidRDefault="006E3477" w:rsidP="007845AF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14:paraId="3D6FD261" w14:textId="77777777" w:rsidR="006E3477" w:rsidRDefault="006E3477" w:rsidP="007845AF">
      <w:pPr>
        <w:rPr>
          <w:rFonts w:cs="Arial"/>
        </w:rPr>
      </w:pPr>
    </w:p>
    <w:p w14:paraId="05E6B7B9" w14:textId="77777777" w:rsidR="006E3477" w:rsidRDefault="006E3477" w:rsidP="007845AF">
      <w:pPr>
        <w:rPr>
          <w:rFonts w:cs="Arial"/>
        </w:rPr>
      </w:pPr>
    </w:p>
    <w:p w14:paraId="7F22EE93" w14:textId="77777777" w:rsidR="006E3477" w:rsidRDefault="006E3477" w:rsidP="007845AF">
      <w:pPr>
        <w:rPr>
          <w:rFonts w:cs="Arial"/>
        </w:rPr>
      </w:pPr>
    </w:p>
    <w:p w14:paraId="7A276A58" w14:textId="77777777" w:rsidR="006E3477" w:rsidRDefault="006E3477" w:rsidP="007845AF">
      <w:pPr>
        <w:rPr>
          <w:rFonts w:cs="Arial"/>
        </w:rPr>
      </w:pPr>
    </w:p>
    <w:p w14:paraId="5527B65E" w14:textId="5596FAAD" w:rsidR="006E3477" w:rsidRDefault="00622DAC" w:rsidP="007845AF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326A43">
        <w:rPr>
          <w:rFonts w:cs="Arial"/>
          <w:b/>
        </w:rPr>
        <w:t>June 30, 20</w:t>
      </w:r>
      <w:r w:rsidR="00D67164">
        <w:rPr>
          <w:rFonts w:cs="Arial"/>
          <w:b/>
        </w:rPr>
        <w:t>2</w:t>
      </w:r>
      <w:r w:rsidR="00D145D4">
        <w:rPr>
          <w:rFonts w:cs="Arial"/>
          <w:b/>
        </w:rPr>
        <w:t>2</w:t>
      </w:r>
    </w:p>
    <w:p w14:paraId="6F8C0C7C" w14:textId="77777777" w:rsidR="00622DAC" w:rsidRDefault="00622DAC" w:rsidP="007845AF">
      <w:pPr>
        <w:rPr>
          <w:rFonts w:cs="Arial"/>
          <w:b/>
        </w:rPr>
      </w:pPr>
    </w:p>
    <w:p w14:paraId="14620BDC" w14:textId="723A5462" w:rsidR="00622DAC" w:rsidRPr="00622DAC" w:rsidRDefault="00C14B59" w:rsidP="007845AF">
      <w:pPr>
        <w:rPr>
          <w:rFonts w:cs="Arial"/>
          <w:b/>
        </w:rPr>
      </w:pPr>
      <w:r>
        <w:rPr>
          <w:rFonts w:cs="Arial"/>
          <w:b/>
        </w:rPr>
        <w:t>Submit to</w:t>
      </w:r>
      <w:r w:rsidR="00622DAC">
        <w:rPr>
          <w:rFonts w:cs="Arial"/>
          <w:b/>
        </w:rPr>
        <w:t>:</w:t>
      </w:r>
      <w:r w:rsidR="00622DAC">
        <w:rPr>
          <w:rFonts w:cs="Arial"/>
          <w:b/>
        </w:rPr>
        <w:tab/>
      </w:r>
      <w:r w:rsidR="00D67164">
        <w:rPr>
          <w:rFonts w:cs="Arial"/>
          <w:b/>
        </w:rPr>
        <w:t xml:space="preserve">Heather Staggs at </w:t>
      </w:r>
      <w:hyperlink r:id="rId8" w:history="1">
        <w:r w:rsidR="00D67164" w:rsidRPr="00D8184C">
          <w:rPr>
            <w:rStyle w:val="Hyperlink"/>
            <w:rFonts w:cs="Arial"/>
            <w:b/>
          </w:rPr>
          <w:t>hstaggs@iupui.edu</w:t>
        </w:r>
      </w:hyperlink>
      <w:r w:rsidR="00D67164">
        <w:rPr>
          <w:rFonts w:cs="Arial"/>
          <w:b/>
        </w:rPr>
        <w:t xml:space="preserve"> </w:t>
      </w:r>
    </w:p>
    <w:sectPr w:rsidR="00622DAC" w:rsidRPr="00622DAC" w:rsidSect="00A63678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99F23" w14:textId="77777777" w:rsidR="004E05D8" w:rsidRDefault="004E05D8">
      <w:r>
        <w:separator/>
      </w:r>
    </w:p>
  </w:endnote>
  <w:endnote w:type="continuationSeparator" w:id="0">
    <w:p w14:paraId="19C41E52" w14:textId="77777777" w:rsidR="004E05D8" w:rsidRDefault="004E0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2174" w14:textId="3B1F5722" w:rsidR="002862CF" w:rsidRPr="00F24041" w:rsidRDefault="002862CF" w:rsidP="00B939FB">
    <w:pPr>
      <w:pStyle w:val="Footer"/>
      <w:pBdr>
        <w:top w:val="single" w:sz="8" w:space="1" w:color="auto"/>
      </w:pBdr>
      <w:rPr>
        <w:sz w:val="18"/>
        <w:szCs w:val="18"/>
      </w:rPr>
    </w:pPr>
    <w:r w:rsidRPr="00F24041">
      <w:rPr>
        <w:sz w:val="18"/>
        <w:szCs w:val="18"/>
      </w:rPr>
      <w:t>Confidential</w:t>
    </w:r>
    <w:r w:rsidRPr="00F24041">
      <w:rPr>
        <w:sz w:val="18"/>
        <w:szCs w:val="18"/>
      </w:rPr>
      <w:tab/>
      <w:t xml:space="preserve">Page </w:t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PAGE </w:instrText>
    </w:r>
    <w:r w:rsidR="00953B04" w:rsidRPr="00F24041">
      <w:rPr>
        <w:sz w:val="18"/>
        <w:szCs w:val="18"/>
      </w:rPr>
      <w:fldChar w:fldCharType="separate"/>
    </w:r>
    <w:r w:rsidR="00326A43">
      <w:rPr>
        <w:noProof/>
        <w:sz w:val="18"/>
        <w:szCs w:val="18"/>
      </w:rPr>
      <w:t>2</w:t>
    </w:r>
    <w:r w:rsidR="00953B04" w:rsidRPr="00F24041">
      <w:rPr>
        <w:sz w:val="18"/>
        <w:szCs w:val="18"/>
      </w:rPr>
      <w:fldChar w:fldCharType="end"/>
    </w:r>
    <w:r w:rsidRPr="00F24041">
      <w:rPr>
        <w:sz w:val="18"/>
        <w:szCs w:val="18"/>
      </w:rPr>
      <w:tab/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DATE \@ "M/d/yyyy" </w:instrText>
    </w:r>
    <w:r w:rsidR="00953B04" w:rsidRPr="00F24041">
      <w:rPr>
        <w:sz w:val="18"/>
        <w:szCs w:val="18"/>
      </w:rPr>
      <w:fldChar w:fldCharType="separate"/>
    </w:r>
    <w:r w:rsidR="00BF1371">
      <w:rPr>
        <w:noProof/>
        <w:sz w:val="18"/>
        <w:szCs w:val="18"/>
      </w:rPr>
      <w:t>6/15/2022</w:t>
    </w:r>
    <w:r w:rsidR="00953B04" w:rsidRPr="00F24041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4877" w14:textId="77777777" w:rsidR="006E3477" w:rsidRDefault="00D146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6A43">
      <w:rPr>
        <w:noProof/>
      </w:rPr>
      <w:t>1</w:t>
    </w:r>
    <w:r>
      <w:rPr>
        <w:noProof/>
      </w:rPr>
      <w:fldChar w:fldCharType="end"/>
    </w:r>
  </w:p>
  <w:p w14:paraId="749CCD53" w14:textId="77777777" w:rsidR="002862CF" w:rsidRPr="006E3477" w:rsidRDefault="002862CF" w:rsidP="006E34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A63A8" w14:textId="77777777" w:rsidR="004E05D8" w:rsidRDefault="004E05D8">
      <w:r>
        <w:separator/>
      </w:r>
    </w:p>
  </w:footnote>
  <w:footnote w:type="continuationSeparator" w:id="0">
    <w:p w14:paraId="58B31132" w14:textId="77777777" w:rsidR="004E05D8" w:rsidRDefault="004E0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32BD" w14:textId="78803B37" w:rsidR="002862CF" w:rsidRPr="00F24041" w:rsidRDefault="006E3477" w:rsidP="00B939FB">
    <w:pPr>
      <w:pStyle w:val="Header"/>
      <w:pBdr>
        <w:bottom w:val="single" w:sz="8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IUPUI </w:t>
    </w:r>
    <w:r w:rsidR="000D492A">
      <w:rPr>
        <w:sz w:val="18"/>
        <w:szCs w:val="18"/>
      </w:rPr>
      <w:t>Staff</w:t>
    </w:r>
    <w:r>
      <w:rPr>
        <w:sz w:val="18"/>
        <w:szCs w:val="18"/>
      </w:rPr>
      <w:t xml:space="preserve"> Council Committee Annual Report </w:t>
    </w:r>
    <w:r w:rsidR="00E82414">
      <w:rPr>
        <w:sz w:val="18"/>
        <w:szCs w:val="18"/>
      </w:rPr>
      <w:t>20</w:t>
    </w:r>
    <w:r w:rsidR="00D67164">
      <w:rPr>
        <w:sz w:val="18"/>
        <w:szCs w:val="18"/>
      </w:rPr>
      <w:t>2</w:t>
    </w:r>
    <w:r w:rsidR="00D145D4">
      <w:rPr>
        <w:sz w:val="18"/>
        <w:szCs w:val="18"/>
      </w:rPr>
      <w:t>1</w:t>
    </w:r>
    <w:r w:rsidR="00D67164">
      <w:rPr>
        <w:sz w:val="18"/>
        <w:szCs w:val="18"/>
      </w:rPr>
      <w:t>-202</w:t>
    </w:r>
    <w:r w:rsidR="00D145D4">
      <w:rPr>
        <w:sz w:val="18"/>
        <w:szCs w:val="18"/>
      </w:rPr>
      <w:t>2</w:t>
    </w:r>
  </w:p>
  <w:p w14:paraId="6F094A35" w14:textId="77777777" w:rsidR="002862CF" w:rsidRPr="00F24041" w:rsidRDefault="002862CF" w:rsidP="00D0286D">
    <w:pPr>
      <w:pStyle w:val="Header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E5C1" w14:textId="6DF327AF" w:rsidR="00D67164" w:rsidRDefault="00D67164" w:rsidP="00D67164">
    <w:pPr>
      <w:pStyle w:val="Header"/>
      <w:jc w:val="center"/>
    </w:pPr>
    <w:r>
      <w:rPr>
        <w:rStyle w:val="HeaderChar"/>
        <w:noProof/>
        <w:sz w:val="36"/>
        <w:szCs w:val="36"/>
      </w:rPr>
      <w:drawing>
        <wp:inline distT="0" distB="0" distL="0" distR="0" wp14:anchorId="5E2B3344" wp14:editId="3A5A8D46">
          <wp:extent cx="3556000" cy="647700"/>
          <wp:effectExtent l="0" t="0" r="6350" b="0"/>
          <wp:docPr id="1" name="Picture 1" descr="iupui_lockup_1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pui_lockup_1_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A6ECC" w14:textId="77777777" w:rsidR="00D67164" w:rsidRDefault="00D671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9pt;height:9pt" o:bullet="t">
        <v:imagedata r:id="rId1" o:title="BD14830_"/>
      </v:shape>
    </w:pict>
  </w:numPicBullet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791D"/>
    <w:rsid w:val="00093E8C"/>
    <w:rsid w:val="00094EA6"/>
    <w:rsid w:val="000964A1"/>
    <w:rsid w:val="000973CF"/>
    <w:rsid w:val="000B1121"/>
    <w:rsid w:val="000B2A3C"/>
    <w:rsid w:val="000C30CC"/>
    <w:rsid w:val="000D40A2"/>
    <w:rsid w:val="000D492A"/>
    <w:rsid w:val="000E148C"/>
    <w:rsid w:val="000E2EEF"/>
    <w:rsid w:val="000F0D0A"/>
    <w:rsid w:val="00100DB1"/>
    <w:rsid w:val="00102A51"/>
    <w:rsid w:val="00104B3E"/>
    <w:rsid w:val="00112379"/>
    <w:rsid w:val="00115460"/>
    <w:rsid w:val="001164D1"/>
    <w:rsid w:val="00116F0A"/>
    <w:rsid w:val="00120E8D"/>
    <w:rsid w:val="00124A28"/>
    <w:rsid w:val="001252A7"/>
    <w:rsid w:val="0013113A"/>
    <w:rsid w:val="0013172D"/>
    <w:rsid w:val="0013642E"/>
    <w:rsid w:val="00137EEC"/>
    <w:rsid w:val="001422AB"/>
    <w:rsid w:val="001430DE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44592"/>
    <w:rsid w:val="00253278"/>
    <w:rsid w:val="002535CE"/>
    <w:rsid w:val="0025638E"/>
    <w:rsid w:val="00265D5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C6B6C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62861"/>
    <w:rsid w:val="004656E5"/>
    <w:rsid w:val="00467D4A"/>
    <w:rsid w:val="00470041"/>
    <w:rsid w:val="00472ED8"/>
    <w:rsid w:val="00475B9B"/>
    <w:rsid w:val="00476057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D4E28"/>
    <w:rsid w:val="004E0511"/>
    <w:rsid w:val="004E05D8"/>
    <w:rsid w:val="004E45BE"/>
    <w:rsid w:val="004F05D4"/>
    <w:rsid w:val="004F3020"/>
    <w:rsid w:val="004F6761"/>
    <w:rsid w:val="00505709"/>
    <w:rsid w:val="00514972"/>
    <w:rsid w:val="00516C45"/>
    <w:rsid w:val="00524C12"/>
    <w:rsid w:val="00527248"/>
    <w:rsid w:val="005272F4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40A1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3C4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CB9"/>
    <w:rsid w:val="00794A16"/>
    <w:rsid w:val="00794CF9"/>
    <w:rsid w:val="007A1795"/>
    <w:rsid w:val="007B0604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6AAA"/>
    <w:rsid w:val="00A01B85"/>
    <w:rsid w:val="00A02562"/>
    <w:rsid w:val="00A0740A"/>
    <w:rsid w:val="00A14010"/>
    <w:rsid w:val="00A17334"/>
    <w:rsid w:val="00A17E8B"/>
    <w:rsid w:val="00A23EC9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C6E8D"/>
    <w:rsid w:val="00AD3BF3"/>
    <w:rsid w:val="00AE5AF3"/>
    <w:rsid w:val="00B00673"/>
    <w:rsid w:val="00B02867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39FB"/>
    <w:rsid w:val="00BA0070"/>
    <w:rsid w:val="00BC6BDF"/>
    <w:rsid w:val="00BD1DC3"/>
    <w:rsid w:val="00BD21FF"/>
    <w:rsid w:val="00BD3715"/>
    <w:rsid w:val="00BD796E"/>
    <w:rsid w:val="00BE0124"/>
    <w:rsid w:val="00BE34BB"/>
    <w:rsid w:val="00BF0219"/>
    <w:rsid w:val="00BF1371"/>
    <w:rsid w:val="00BF5C30"/>
    <w:rsid w:val="00BF7E92"/>
    <w:rsid w:val="00BF7FE7"/>
    <w:rsid w:val="00C02A45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5488C"/>
    <w:rsid w:val="00C67120"/>
    <w:rsid w:val="00C67F4A"/>
    <w:rsid w:val="00C76664"/>
    <w:rsid w:val="00C76672"/>
    <w:rsid w:val="00C76BAB"/>
    <w:rsid w:val="00C774D4"/>
    <w:rsid w:val="00C805B3"/>
    <w:rsid w:val="00C8565E"/>
    <w:rsid w:val="00C85E36"/>
    <w:rsid w:val="00C910D2"/>
    <w:rsid w:val="00C91F03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5D4"/>
    <w:rsid w:val="00D1466E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67164"/>
    <w:rsid w:val="00D7046C"/>
    <w:rsid w:val="00D71AD8"/>
    <w:rsid w:val="00D85582"/>
    <w:rsid w:val="00D86012"/>
    <w:rsid w:val="00D86F61"/>
    <w:rsid w:val="00D93C5C"/>
    <w:rsid w:val="00DA0316"/>
    <w:rsid w:val="00DA1382"/>
    <w:rsid w:val="00DA3485"/>
    <w:rsid w:val="00DA3F2C"/>
    <w:rsid w:val="00DA60B8"/>
    <w:rsid w:val="00DA7B45"/>
    <w:rsid w:val="00DB53C3"/>
    <w:rsid w:val="00DC1E13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7AC46D"/>
  <w15:docId w15:val="{96BE1EE6-0C4A-443E-B51D-0D6D7104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rsid w:val="00D85582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link w:val="HeaderChar"/>
    <w:uiPriority w:val="99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sid w:val="00D85582"/>
    <w:rPr>
      <w:sz w:val="16"/>
    </w:rPr>
  </w:style>
  <w:style w:type="paragraph" w:customStyle="1" w:styleId="StyleHeading3Italic">
    <w:name w:val="Style Heading 3 + Italic"/>
    <w:basedOn w:val="Heading3"/>
    <w:rsid w:val="00D85582"/>
    <w:rPr>
      <w:i/>
      <w:iCs/>
    </w:rPr>
  </w:style>
  <w:style w:type="character" w:customStyle="1" w:styleId="StyleHeading3ItalicChar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sid w:val="00D85582"/>
    <w:rPr>
      <w:bCs/>
      <w:sz w:val="20"/>
    </w:rPr>
  </w:style>
  <w:style w:type="paragraph" w:customStyle="1" w:styleId="StyleBodyText8ptBoldAfter0pt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Instructions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customStyle="1" w:styleId="TOC2Char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E3477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6716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D6716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taggs@iupui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86fe0a6d0c2d11b57132c52aa9741f84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3475791bcb83651cf50676095ef59a1b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TaxCatchAll xmlns="892de9de-0e67-4c77-9a21-4cb54bb7b9d6" xsi:nil="true"/>
    <Note xmlns="813bbf80-2449-4748-adcf-fa96efbcd6d5" xsi:nil="true"/>
  </documentManagement>
</p:properties>
</file>

<file path=customXml/itemProps1.xml><?xml version="1.0" encoding="utf-8"?>
<ds:datastoreItem xmlns:ds="http://schemas.openxmlformats.org/officeDocument/2006/customXml" ds:itemID="{43173E3D-3FE7-4969-9C47-24BC8DEE74B1}"/>
</file>

<file path=customXml/itemProps2.xml><?xml version="1.0" encoding="utf-8"?>
<ds:datastoreItem xmlns:ds="http://schemas.openxmlformats.org/officeDocument/2006/customXml" ds:itemID="{9EEE7A41-C1C2-47C8-BE9D-3548CD79371E}"/>
</file>

<file path=customXml/itemProps3.xml><?xml version="1.0" encoding="utf-8"?>
<ds:datastoreItem xmlns:ds="http://schemas.openxmlformats.org/officeDocument/2006/customXml" ds:itemID="{A66DC0E9-D030-4AA3-9608-C7C54D2E701F}"/>
</file>

<file path=docProps/app.xml><?xml version="1.0" encoding="utf-8"?>
<Properties xmlns="http://schemas.openxmlformats.org/officeDocument/2006/extended-properties" xmlns:vt="http://schemas.openxmlformats.org/officeDocument/2006/docPropsVTypes">
  <Template>Project closure report.dot</Template>
  <TotalTime>1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Staggs, Heather A</cp:lastModifiedBy>
  <cp:revision>2</cp:revision>
  <cp:lastPrinted>2004-06-01T17:22:00Z</cp:lastPrinted>
  <dcterms:created xsi:type="dcterms:W3CDTF">2022-06-15T13:53:00Z</dcterms:created>
  <dcterms:modified xsi:type="dcterms:W3CDTF">2022-06-15T13:53:00Z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</Properties>
</file>